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4217B" w14:textId="77777777" w:rsidR="00124607" w:rsidRDefault="00124607" w:rsidP="00124607">
      <w:pPr>
        <w:pStyle w:val="Salutation"/>
        <w:tabs>
          <w:tab w:val="left" w:pos="4440"/>
        </w:tabs>
        <w:spacing w:before="0"/>
        <w:rPr>
          <w:b/>
          <w:sz w:val="32"/>
          <w:u w:val="single"/>
        </w:rPr>
      </w:pPr>
    </w:p>
    <w:p w14:paraId="182D481C" w14:textId="4DC80612" w:rsidR="00124607" w:rsidRDefault="00124607" w:rsidP="00124607">
      <w:pPr>
        <w:pStyle w:val="Salutation"/>
        <w:tabs>
          <w:tab w:val="left" w:pos="4440"/>
        </w:tabs>
        <w:spacing w:before="0"/>
        <w:rPr>
          <w:b/>
          <w:sz w:val="32"/>
          <w:u w:val="single"/>
        </w:rPr>
      </w:pPr>
    </w:p>
    <w:p w14:paraId="44713457" w14:textId="61A52946" w:rsidR="003D60D6" w:rsidRPr="003D60D6" w:rsidRDefault="000A09F2" w:rsidP="00124607">
      <w:pPr>
        <w:pStyle w:val="Salutation"/>
        <w:tabs>
          <w:tab w:val="left" w:pos="4440"/>
        </w:tabs>
        <w:spacing w:before="0"/>
        <w:rPr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CEC2F8" wp14:editId="1E489C1D">
                <wp:simplePos x="0" y="0"/>
                <wp:positionH relativeFrom="margin">
                  <wp:align>right</wp:align>
                </wp:positionH>
                <wp:positionV relativeFrom="page">
                  <wp:posOffset>94615</wp:posOffset>
                </wp:positionV>
                <wp:extent cx="3914775" cy="11620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D3308" w14:textId="258DB0C2" w:rsidR="006C1746" w:rsidRPr="00E73F61" w:rsidRDefault="00E73F61" w:rsidP="00072B9B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The </w:t>
                            </w:r>
                            <w:r w:rsidR="006C1746" w:rsidRPr="00E73F61">
                              <w:rPr>
                                <w:b/>
                                <w:i/>
                              </w:rPr>
                              <w:t>Calgary Tennis Club</w:t>
                            </w:r>
                          </w:p>
                          <w:p w14:paraId="465E4EBF" w14:textId="4AEFCA55" w:rsidR="006C1746" w:rsidRPr="00072B9B" w:rsidRDefault="006C1746" w:rsidP="00072B9B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072B9B">
                              <w:rPr>
                                <w:sz w:val="18"/>
                              </w:rPr>
                              <w:t>1445 16</w:t>
                            </w:r>
                            <w:r w:rsidRPr="00072B9B">
                              <w:rPr>
                                <w:sz w:val="18"/>
                                <w:vertAlign w:val="superscript"/>
                              </w:rPr>
                              <w:t>th</w:t>
                            </w:r>
                            <w:r w:rsidRPr="00072B9B">
                              <w:rPr>
                                <w:sz w:val="18"/>
                              </w:rPr>
                              <w:t xml:space="preserve"> St SW   </w:t>
                            </w:r>
                            <w:r w:rsidRPr="00072B9B">
                              <w:rPr>
                                <w:rFonts w:cstheme="minorHAnsi"/>
                                <w:color w:val="000000"/>
                                <w:sz w:val="20"/>
                                <w:szCs w:val="27"/>
                              </w:rPr>
                              <w:t xml:space="preserve">•   </w:t>
                            </w:r>
                            <w:r w:rsidRPr="00072B9B">
                              <w:rPr>
                                <w:color w:val="000000"/>
                                <w:sz w:val="18"/>
                                <w:szCs w:val="27"/>
                              </w:rPr>
                              <w:t>Box 4504 Station C, Calgary. T2T 5N3</w:t>
                            </w:r>
                          </w:p>
                          <w:p w14:paraId="3E5291F2" w14:textId="14B4018C" w:rsidR="006C1746" w:rsidRPr="00072B9B" w:rsidRDefault="00DF573D" w:rsidP="00072B9B">
                            <w:pPr>
                              <w:jc w:val="right"/>
                              <w:rPr>
                                <w:color w:val="000000"/>
                                <w:sz w:val="20"/>
                                <w:szCs w:val="27"/>
                              </w:rPr>
                            </w:pPr>
                            <w:hyperlink r:id="rId6" w:history="1">
                              <w:r w:rsidR="006C1746" w:rsidRPr="00072B9B">
                                <w:rPr>
                                  <w:rStyle w:val="Hyperlink"/>
                                  <w:sz w:val="20"/>
                                  <w:szCs w:val="27"/>
                                </w:rPr>
                                <w:t>info@calgarytennisclub.com</w:t>
                              </w:r>
                            </w:hyperlink>
                            <w:r w:rsidR="006C1746" w:rsidRPr="00072B9B">
                              <w:rPr>
                                <w:color w:val="000000"/>
                                <w:sz w:val="20"/>
                                <w:szCs w:val="27"/>
                              </w:rPr>
                              <w:t xml:space="preserve">   </w:t>
                            </w:r>
                            <w:r w:rsidR="006C1746" w:rsidRPr="00072B9B">
                              <w:rPr>
                                <w:rFonts w:cstheme="minorHAnsi"/>
                                <w:color w:val="000000"/>
                                <w:sz w:val="20"/>
                                <w:szCs w:val="27"/>
                              </w:rPr>
                              <w:t xml:space="preserve">•   </w:t>
                            </w:r>
                            <w:r w:rsidR="006C1746" w:rsidRPr="00072B9B">
                              <w:rPr>
                                <w:sz w:val="20"/>
                              </w:rPr>
                              <w:t>(403) 244-5302</w:t>
                            </w:r>
                          </w:p>
                          <w:p w14:paraId="3BFE5E2B" w14:textId="4763D857" w:rsidR="006C1746" w:rsidRPr="00072B9B" w:rsidRDefault="006C1746" w:rsidP="00072B9B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072B9B">
                              <w:rPr>
                                <w:sz w:val="20"/>
                              </w:rPr>
                              <w:t xml:space="preserve">FB: The Calgary Tennis Club   </w:t>
                            </w:r>
                            <w:r w:rsidRPr="00072B9B">
                              <w:rPr>
                                <w:rFonts w:cstheme="minorHAnsi"/>
                                <w:color w:val="000000"/>
                                <w:sz w:val="20"/>
                                <w:szCs w:val="27"/>
                              </w:rPr>
                              <w:t xml:space="preserve">•   </w:t>
                            </w:r>
                            <w:r w:rsidRPr="00072B9B">
                              <w:rPr>
                                <w:sz w:val="20"/>
                              </w:rPr>
                              <w:t>IG: @calgarytennis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EC2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7.05pt;margin-top:7.45pt;width:308.25pt;height:91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" filled="f" stroked="f">
                <v:textbox>
                  <w:txbxContent>
                    <w:p w14:paraId="1E6D3308" w14:textId="258DB0C2" w:rsidR="006C1746" w:rsidRPr="00E73F61" w:rsidRDefault="00E73F61" w:rsidP="00072B9B">
                      <w:pPr>
                        <w:jc w:val="right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The </w:t>
                      </w:r>
                      <w:r w:rsidR="006C1746" w:rsidRPr="00E73F61">
                        <w:rPr>
                          <w:b/>
                          <w:i/>
                        </w:rPr>
                        <w:t>Calgary Tennis Club</w:t>
                      </w:r>
                    </w:p>
                    <w:p w14:paraId="465E4EBF" w14:textId="4AEFCA55" w:rsidR="006C1746" w:rsidRPr="00072B9B" w:rsidRDefault="006C1746" w:rsidP="00072B9B">
                      <w:pPr>
                        <w:jc w:val="right"/>
                        <w:rPr>
                          <w:sz w:val="18"/>
                        </w:rPr>
                      </w:pPr>
                      <w:r w:rsidRPr="00072B9B">
                        <w:rPr>
                          <w:sz w:val="18"/>
                        </w:rPr>
                        <w:t>1445 16</w:t>
                      </w:r>
                      <w:r w:rsidRPr="00072B9B">
                        <w:rPr>
                          <w:sz w:val="18"/>
                          <w:vertAlign w:val="superscript"/>
                        </w:rPr>
                        <w:t>th</w:t>
                      </w:r>
                      <w:r w:rsidRPr="00072B9B">
                        <w:rPr>
                          <w:sz w:val="18"/>
                        </w:rPr>
                        <w:t xml:space="preserve"> St SW   </w:t>
                      </w:r>
                      <w:r w:rsidRPr="00072B9B">
                        <w:rPr>
                          <w:rFonts w:cstheme="minorHAnsi"/>
                          <w:color w:val="000000"/>
                          <w:sz w:val="20"/>
                          <w:szCs w:val="27"/>
                        </w:rPr>
                        <w:t xml:space="preserve">•   </w:t>
                      </w:r>
                      <w:r w:rsidRPr="00072B9B">
                        <w:rPr>
                          <w:color w:val="000000"/>
                          <w:sz w:val="18"/>
                          <w:szCs w:val="27"/>
                        </w:rPr>
                        <w:t>Box 4504 Station C, Calgary. T2T 5N3</w:t>
                      </w:r>
                    </w:p>
                    <w:p w14:paraId="3E5291F2" w14:textId="14B4018C" w:rsidR="006C1746" w:rsidRPr="00072B9B" w:rsidRDefault="001E33C1" w:rsidP="00072B9B">
                      <w:pPr>
                        <w:jc w:val="right"/>
                        <w:rPr>
                          <w:color w:val="000000"/>
                          <w:sz w:val="20"/>
                          <w:szCs w:val="27"/>
                        </w:rPr>
                      </w:pPr>
                      <w:hyperlink r:id="rId7" w:history="1">
                        <w:r w:rsidR="006C1746" w:rsidRPr="00072B9B">
                          <w:rPr>
                            <w:rStyle w:val="Hyperlink"/>
                            <w:sz w:val="20"/>
                            <w:szCs w:val="27"/>
                          </w:rPr>
                          <w:t>info@calgarytennisclub.com</w:t>
                        </w:r>
                      </w:hyperlink>
                      <w:r w:rsidR="006C1746" w:rsidRPr="00072B9B">
                        <w:rPr>
                          <w:color w:val="000000"/>
                          <w:sz w:val="20"/>
                          <w:szCs w:val="27"/>
                        </w:rPr>
                        <w:t xml:space="preserve">   </w:t>
                      </w:r>
                      <w:r w:rsidR="006C1746" w:rsidRPr="00072B9B">
                        <w:rPr>
                          <w:rFonts w:cstheme="minorHAnsi"/>
                          <w:color w:val="000000"/>
                          <w:sz w:val="20"/>
                          <w:szCs w:val="27"/>
                        </w:rPr>
                        <w:t>•</w:t>
                      </w:r>
                      <w:proofErr w:type="gramStart"/>
                      <w:r w:rsidR="006C1746" w:rsidRPr="00072B9B">
                        <w:rPr>
                          <w:rFonts w:cstheme="minorHAnsi"/>
                          <w:color w:val="000000"/>
                          <w:sz w:val="20"/>
                          <w:szCs w:val="27"/>
                        </w:rPr>
                        <w:t xml:space="preserve">   </w:t>
                      </w:r>
                      <w:r w:rsidR="006C1746" w:rsidRPr="00072B9B">
                        <w:rPr>
                          <w:sz w:val="20"/>
                        </w:rPr>
                        <w:t>(</w:t>
                      </w:r>
                      <w:proofErr w:type="gramEnd"/>
                      <w:r w:rsidR="006C1746" w:rsidRPr="00072B9B">
                        <w:rPr>
                          <w:sz w:val="20"/>
                        </w:rPr>
                        <w:t>403) 244-5302</w:t>
                      </w:r>
                    </w:p>
                    <w:p w14:paraId="3BFE5E2B" w14:textId="4763D857" w:rsidR="006C1746" w:rsidRPr="00072B9B" w:rsidRDefault="006C1746" w:rsidP="00072B9B">
                      <w:pPr>
                        <w:jc w:val="right"/>
                        <w:rPr>
                          <w:sz w:val="20"/>
                        </w:rPr>
                      </w:pPr>
                      <w:r w:rsidRPr="00072B9B">
                        <w:rPr>
                          <w:sz w:val="20"/>
                        </w:rPr>
                        <w:t xml:space="preserve">FB: The Calgary Tennis Club   </w:t>
                      </w:r>
                      <w:r w:rsidRPr="00072B9B">
                        <w:rPr>
                          <w:rFonts w:cstheme="minorHAnsi"/>
                          <w:color w:val="000000"/>
                          <w:sz w:val="20"/>
                          <w:szCs w:val="27"/>
                        </w:rPr>
                        <w:t xml:space="preserve">•   </w:t>
                      </w:r>
                      <w:r w:rsidRPr="00072B9B">
                        <w:rPr>
                          <w:sz w:val="20"/>
                        </w:rPr>
                        <w:t>IG: @</w:t>
                      </w:r>
                      <w:proofErr w:type="spellStart"/>
                      <w:r w:rsidRPr="00072B9B">
                        <w:rPr>
                          <w:sz w:val="20"/>
                        </w:rPr>
                        <w:t>calgarytennis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2B9B" w:rsidRPr="006C1746">
        <w:rPr>
          <w:noProof/>
        </w:rPr>
        <w:drawing>
          <wp:anchor distT="0" distB="0" distL="114300" distR="114300" simplePos="0" relativeHeight="251658240" behindDoc="0" locked="0" layoutInCell="1" allowOverlap="1" wp14:anchorId="22143057" wp14:editId="79EFE807">
            <wp:simplePos x="0" y="0"/>
            <wp:positionH relativeFrom="margin">
              <wp:align>left</wp:align>
            </wp:positionH>
            <wp:positionV relativeFrom="page">
              <wp:posOffset>161290</wp:posOffset>
            </wp:positionV>
            <wp:extent cx="2762250" cy="7378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0D6" w:rsidRPr="003D60D6">
        <w:rPr>
          <w:b/>
          <w:sz w:val="32"/>
          <w:u w:val="single"/>
        </w:rPr>
        <w:t>DRINK</w:t>
      </w:r>
      <w:r w:rsidR="005079E5">
        <w:rPr>
          <w:b/>
          <w:sz w:val="32"/>
          <w:u w:val="single"/>
        </w:rPr>
        <w:t>S</w:t>
      </w:r>
    </w:p>
    <w:p w14:paraId="45F1BB28" w14:textId="77777777" w:rsidR="003D60D6" w:rsidRPr="003D60D6" w:rsidRDefault="003D60D6" w:rsidP="003D60D6">
      <w:pPr>
        <w:pStyle w:val="Salutation"/>
        <w:spacing w:before="0" w:after="0"/>
        <w:rPr>
          <w:i/>
          <w:color w:val="92D050"/>
          <w:u w:val="single"/>
        </w:rPr>
      </w:pPr>
      <w:r w:rsidRPr="003D60D6">
        <w:rPr>
          <w:i/>
          <w:color w:val="92D050"/>
          <w:u w:val="single"/>
        </w:rPr>
        <w:t>Alcoholic</w:t>
      </w:r>
    </w:p>
    <w:p w14:paraId="65A5C74B" w14:textId="77777777" w:rsidR="003D60D6" w:rsidRDefault="003D60D6" w:rsidP="003D60D6">
      <w:pPr>
        <w:spacing w:after="0"/>
        <w:jc w:val="center"/>
        <w:rPr>
          <w:i/>
          <w:sz w:val="18"/>
        </w:rPr>
      </w:pPr>
    </w:p>
    <w:p w14:paraId="23DB7951" w14:textId="7A3D3CBE" w:rsidR="003D60D6" w:rsidRPr="00372175" w:rsidRDefault="003D60D6" w:rsidP="003D60D6">
      <w:pPr>
        <w:spacing w:after="0"/>
        <w:jc w:val="center"/>
        <w:rPr>
          <w:i/>
          <w:sz w:val="18"/>
        </w:rPr>
      </w:pPr>
      <w:r w:rsidRPr="00372175">
        <w:rPr>
          <w:i/>
          <w:sz w:val="18"/>
        </w:rPr>
        <w:t>CTC is proud to feature locally brewed</w:t>
      </w:r>
      <w:r>
        <w:rPr>
          <w:i/>
          <w:sz w:val="18"/>
        </w:rPr>
        <w:t>,</w:t>
      </w:r>
      <w:r w:rsidRPr="00372175">
        <w:rPr>
          <w:i/>
          <w:sz w:val="18"/>
        </w:rPr>
        <w:t xml:space="preserve"> Calgary Craft Beers!</w:t>
      </w:r>
    </w:p>
    <w:p w14:paraId="35C9CF93" w14:textId="77777777" w:rsidR="003D60D6" w:rsidRDefault="003D60D6" w:rsidP="003D60D6">
      <w:pPr>
        <w:spacing w:after="0"/>
      </w:pPr>
    </w:p>
    <w:p w14:paraId="1A2D0841" w14:textId="48961A36" w:rsidR="003D60D6" w:rsidRPr="003D60D6" w:rsidRDefault="00C36ABF" w:rsidP="003D60D6">
      <w:pPr>
        <w:spacing w:after="0"/>
        <w:rPr>
          <w:b/>
        </w:rPr>
      </w:pPr>
      <w:r>
        <w:rPr>
          <w:b/>
        </w:rPr>
        <w:t xml:space="preserve">Craft </w:t>
      </w:r>
      <w:r w:rsidR="003D60D6" w:rsidRPr="003D60D6">
        <w:rPr>
          <w:b/>
        </w:rPr>
        <w:t>Beer</w:t>
      </w:r>
      <w:r>
        <w:rPr>
          <w:b/>
        </w:rPr>
        <w:t xml:space="preserve"> – Tall Boys</w:t>
      </w:r>
      <w:r w:rsidR="003D60D6" w:rsidRPr="003D60D6">
        <w:rPr>
          <w:b/>
        </w:rPr>
        <w:tab/>
      </w:r>
      <w:r w:rsidR="003D60D6" w:rsidRPr="003D60D6">
        <w:rPr>
          <w:b/>
        </w:rPr>
        <w:tab/>
      </w:r>
      <w:r w:rsidR="00580E25">
        <w:rPr>
          <w:b/>
        </w:rPr>
        <w:tab/>
      </w:r>
      <w:r w:rsidR="003D60D6" w:rsidRPr="003D60D6">
        <w:rPr>
          <w:b/>
          <w:color w:val="00B050"/>
        </w:rPr>
        <w:t>6</w:t>
      </w:r>
    </w:p>
    <w:p w14:paraId="127F95FA" w14:textId="77777777" w:rsidR="00C36ABF" w:rsidRDefault="00C36ABF" w:rsidP="00C36ABF">
      <w:pPr>
        <w:pStyle w:val="NoSpacing"/>
        <w:rPr>
          <w:b/>
          <w:color w:val="00B050"/>
        </w:rPr>
      </w:pPr>
      <w:r>
        <w:rPr>
          <w:b/>
        </w:rPr>
        <w:t>Cider - Tall Cans</w:t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>
        <w:rPr>
          <w:b/>
        </w:rPr>
        <w:tab/>
      </w:r>
      <w:r w:rsidRPr="003D60D6">
        <w:rPr>
          <w:b/>
          <w:color w:val="00B050"/>
        </w:rPr>
        <w:t>6</w:t>
      </w:r>
    </w:p>
    <w:p w14:paraId="4CA274E3" w14:textId="7D5D0153" w:rsidR="003D60D6" w:rsidRPr="003D60D6" w:rsidRDefault="003D60D6" w:rsidP="003D60D6">
      <w:pPr>
        <w:pStyle w:val="Salutation"/>
        <w:spacing w:before="0" w:after="0"/>
        <w:rPr>
          <w:b/>
        </w:rPr>
      </w:pPr>
      <w:r w:rsidRPr="003D60D6">
        <w:rPr>
          <w:b/>
        </w:rPr>
        <w:t>Wine</w:t>
      </w:r>
      <w:r w:rsidR="00D40A42">
        <w:rPr>
          <w:b/>
        </w:rPr>
        <w:t xml:space="preserve"> </w:t>
      </w:r>
      <w:r w:rsidR="00D40A42" w:rsidRPr="00D40A42">
        <w:rPr>
          <w:i/>
          <w:sz w:val="16"/>
        </w:rPr>
        <w:t>(</w:t>
      </w:r>
      <w:r w:rsidR="00986C71">
        <w:rPr>
          <w:i/>
          <w:sz w:val="16"/>
        </w:rPr>
        <w:t>6</w:t>
      </w:r>
      <w:r w:rsidR="00D40A42" w:rsidRPr="00D40A42">
        <w:rPr>
          <w:i/>
          <w:sz w:val="16"/>
        </w:rPr>
        <w:t xml:space="preserve"> oz)</w:t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="00580E25">
        <w:rPr>
          <w:b/>
        </w:rPr>
        <w:tab/>
      </w:r>
      <w:r w:rsidRPr="003D60D6">
        <w:rPr>
          <w:b/>
          <w:color w:val="00B050"/>
        </w:rPr>
        <w:t>6</w:t>
      </w:r>
    </w:p>
    <w:p w14:paraId="0F6B090D" w14:textId="6DCAB68D" w:rsidR="003D60D6" w:rsidRPr="003D60D6" w:rsidRDefault="003D60D6" w:rsidP="003D60D6">
      <w:pPr>
        <w:pStyle w:val="Salutation"/>
        <w:spacing w:before="0" w:after="0"/>
        <w:rPr>
          <w:b/>
        </w:rPr>
      </w:pPr>
      <w:r w:rsidRPr="003D60D6">
        <w:rPr>
          <w:b/>
        </w:rPr>
        <w:t>Mixed Drink</w:t>
      </w:r>
      <w:r w:rsidR="00D40A42">
        <w:rPr>
          <w:b/>
        </w:rPr>
        <w:t xml:space="preserve"> </w:t>
      </w:r>
      <w:r w:rsidR="00D40A42" w:rsidRPr="00D40A42">
        <w:rPr>
          <w:i/>
          <w:sz w:val="16"/>
        </w:rPr>
        <w:t>(1 oz)</w:t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="00580E25">
        <w:rPr>
          <w:b/>
        </w:rPr>
        <w:tab/>
      </w:r>
      <w:r w:rsidRPr="003D60D6">
        <w:rPr>
          <w:b/>
          <w:color w:val="00B050"/>
        </w:rPr>
        <w:t>6</w:t>
      </w:r>
    </w:p>
    <w:p w14:paraId="1846F05F" w14:textId="3F14A842" w:rsidR="003D60D6" w:rsidRPr="003D60D6" w:rsidRDefault="003D60D6" w:rsidP="003D60D6">
      <w:pPr>
        <w:pStyle w:val="NoSpacing"/>
        <w:rPr>
          <w:b/>
        </w:rPr>
      </w:pPr>
      <w:r w:rsidRPr="003D60D6">
        <w:rPr>
          <w:b/>
        </w:rPr>
        <w:t>Smirnoff Ice</w:t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="00580E25">
        <w:rPr>
          <w:b/>
        </w:rPr>
        <w:tab/>
      </w:r>
      <w:r w:rsidRPr="003D60D6">
        <w:rPr>
          <w:b/>
          <w:color w:val="00B050"/>
        </w:rPr>
        <w:t>6</w:t>
      </w:r>
    </w:p>
    <w:p w14:paraId="44C85771" w14:textId="0E800420" w:rsidR="00C36ABF" w:rsidRPr="003D60D6" w:rsidRDefault="00C36ABF" w:rsidP="003D60D6">
      <w:pPr>
        <w:pStyle w:val="NoSpacing"/>
        <w:rPr>
          <w:b/>
        </w:rPr>
      </w:pPr>
      <w:r>
        <w:rPr>
          <w:b/>
        </w:rPr>
        <w:t>Bottled Beer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36ABF">
        <w:rPr>
          <w:b/>
          <w:color w:val="00B050"/>
        </w:rPr>
        <w:t>5</w:t>
      </w:r>
    </w:p>
    <w:p w14:paraId="742F695F" w14:textId="77777777" w:rsidR="003D60D6" w:rsidRPr="00372175" w:rsidRDefault="003D60D6" w:rsidP="003D60D6">
      <w:pPr>
        <w:pStyle w:val="NoSpacing"/>
      </w:pPr>
    </w:p>
    <w:p w14:paraId="59EA49BC" w14:textId="77777777" w:rsidR="003D60D6" w:rsidRPr="003D60D6" w:rsidRDefault="003D60D6" w:rsidP="003D60D6">
      <w:pPr>
        <w:pStyle w:val="Salutation"/>
        <w:spacing w:before="0" w:after="0"/>
        <w:rPr>
          <w:i/>
          <w:color w:val="92D050"/>
          <w:u w:val="single"/>
        </w:rPr>
      </w:pPr>
      <w:r w:rsidRPr="003D60D6">
        <w:rPr>
          <w:i/>
          <w:color w:val="92D050"/>
          <w:u w:val="single"/>
        </w:rPr>
        <w:t>Non-Alcoholic</w:t>
      </w:r>
    </w:p>
    <w:p w14:paraId="3A8F9ECE" w14:textId="77777777" w:rsidR="003D60D6" w:rsidRDefault="003D60D6" w:rsidP="003D60D6">
      <w:pPr>
        <w:pStyle w:val="NoSpacing"/>
      </w:pPr>
    </w:p>
    <w:p w14:paraId="20CF452F" w14:textId="71919689" w:rsidR="003D60D6" w:rsidRPr="003D60D6" w:rsidRDefault="003D60D6" w:rsidP="003D60D6">
      <w:pPr>
        <w:pStyle w:val="NoSpacing"/>
        <w:rPr>
          <w:b/>
        </w:rPr>
      </w:pPr>
      <w:r w:rsidRPr="003D60D6">
        <w:rPr>
          <w:b/>
        </w:rPr>
        <w:t>Gatorade</w:t>
      </w:r>
      <w:r w:rsidR="00B6749C">
        <w:rPr>
          <w:b/>
        </w:rPr>
        <w:tab/>
      </w:r>
      <w:r w:rsidR="00B6749C">
        <w:rPr>
          <w:b/>
        </w:rPr>
        <w:tab/>
      </w:r>
      <w:r w:rsidR="00B6749C">
        <w:rPr>
          <w:b/>
        </w:rPr>
        <w:tab/>
      </w:r>
      <w:r w:rsidR="00B6749C">
        <w:rPr>
          <w:b/>
        </w:rPr>
        <w:tab/>
      </w:r>
      <w:r w:rsidR="00580E25">
        <w:rPr>
          <w:b/>
        </w:rPr>
        <w:tab/>
      </w:r>
      <w:r w:rsidR="00B6749C" w:rsidRPr="00B6749C">
        <w:rPr>
          <w:b/>
          <w:color w:val="00B050"/>
        </w:rPr>
        <w:t>3</w:t>
      </w:r>
    </w:p>
    <w:p w14:paraId="6EECDE84" w14:textId="7948F69C" w:rsidR="003B4D0C" w:rsidRPr="003D60D6" w:rsidRDefault="003B4D0C" w:rsidP="003B4D0C">
      <w:pPr>
        <w:pStyle w:val="NoSpacing"/>
        <w:rPr>
          <w:b/>
        </w:rPr>
      </w:pPr>
      <w:r w:rsidRPr="003D60D6">
        <w:rPr>
          <w:b/>
        </w:rPr>
        <w:t>Bottled Pop</w:t>
      </w:r>
      <w:r w:rsidR="00B6749C">
        <w:rPr>
          <w:b/>
        </w:rPr>
        <w:tab/>
      </w:r>
      <w:r w:rsidR="00B6749C">
        <w:rPr>
          <w:b/>
        </w:rPr>
        <w:tab/>
      </w:r>
      <w:r w:rsidR="00B6749C">
        <w:rPr>
          <w:b/>
        </w:rPr>
        <w:tab/>
      </w:r>
      <w:r w:rsidR="00B6749C">
        <w:rPr>
          <w:b/>
        </w:rPr>
        <w:tab/>
      </w:r>
      <w:r w:rsidR="00580E25">
        <w:rPr>
          <w:b/>
        </w:rPr>
        <w:tab/>
      </w:r>
      <w:r w:rsidR="00B6749C" w:rsidRPr="00B6749C">
        <w:rPr>
          <w:b/>
          <w:color w:val="00B050"/>
        </w:rPr>
        <w:t>2</w:t>
      </w:r>
    </w:p>
    <w:p w14:paraId="4A9DD039" w14:textId="7F29ADC9" w:rsidR="003D60D6" w:rsidRPr="003D60D6" w:rsidRDefault="003D60D6" w:rsidP="003D60D6">
      <w:pPr>
        <w:pStyle w:val="NoSpacing"/>
        <w:rPr>
          <w:b/>
        </w:rPr>
      </w:pPr>
      <w:r w:rsidRPr="003D60D6">
        <w:rPr>
          <w:b/>
        </w:rPr>
        <w:t>Bottled Juice</w:t>
      </w:r>
      <w:r w:rsidR="00CE09D8">
        <w:rPr>
          <w:b/>
        </w:rPr>
        <w:t xml:space="preserve"> / Iced Tea</w:t>
      </w:r>
      <w:r w:rsidR="00B6749C">
        <w:rPr>
          <w:b/>
        </w:rPr>
        <w:tab/>
      </w:r>
      <w:r w:rsidR="00B6749C">
        <w:rPr>
          <w:b/>
        </w:rPr>
        <w:tab/>
      </w:r>
      <w:r w:rsidR="00580E25">
        <w:rPr>
          <w:b/>
        </w:rPr>
        <w:tab/>
      </w:r>
      <w:r w:rsidR="00B6749C" w:rsidRPr="00B6749C">
        <w:rPr>
          <w:b/>
          <w:color w:val="00B050"/>
        </w:rPr>
        <w:t>3</w:t>
      </w:r>
    </w:p>
    <w:p w14:paraId="662FF8C4" w14:textId="69E777D8" w:rsidR="003B4D0C" w:rsidRPr="003D60D6" w:rsidRDefault="003B4D0C" w:rsidP="003B4D0C">
      <w:pPr>
        <w:pStyle w:val="NoSpacing"/>
        <w:rPr>
          <w:b/>
        </w:rPr>
      </w:pPr>
      <w:r w:rsidRPr="003D60D6">
        <w:rPr>
          <w:b/>
        </w:rPr>
        <w:t>Water</w:t>
      </w:r>
      <w:r w:rsidR="00B6749C">
        <w:rPr>
          <w:b/>
        </w:rPr>
        <w:tab/>
      </w:r>
      <w:r w:rsidR="00B6749C">
        <w:rPr>
          <w:b/>
        </w:rPr>
        <w:tab/>
      </w:r>
      <w:r w:rsidR="00B6749C">
        <w:rPr>
          <w:b/>
        </w:rPr>
        <w:tab/>
      </w:r>
      <w:r w:rsidR="00B6749C">
        <w:rPr>
          <w:b/>
        </w:rPr>
        <w:tab/>
      </w:r>
      <w:r w:rsidR="00B6749C">
        <w:rPr>
          <w:b/>
        </w:rPr>
        <w:tab/>
      </w:r>
      <w:r w:rsidR="00580E25">
        <w:rPr>
          <w:b/>
        </w:rPr>
        <w:tab/>
      </w:r>
      <w:r w:rsidR="00B6749C" w:rsidRPr="00B6749C">
        <w:rPr>
          <w:b/>
          <w:color w:val="00B050"/>
        </w:rPr>
        <w:t>1</w:t>
      </w:r>
    </w:p>
    <w:p w14:paraId="32D719B5" w14:textId="11F35BA0" w:rsidR="003B4D0C" w:rsidRPr="003D60D6" w:rsidRDefault="003B4D0C" w:rsidP="003B4D0C">
      <w:pPr>
        <w:pStyle w:val="NoSpacing"/>
        <w:rPr>
          <w:b/>
        </w:rPr>
      </w:pPr>
      <w:proofErr w:type="spellStart"/>
      <w:r>
        <w:rPr>
          <w:b/>
        </w:rPr>
        <w:t>Montellier</w:t>
      </w:r>
      <w:proofErr w:type="spellEnd"/>
      <w:r w:rsidR="00B6749C">
        <w:rPr>
          <w:b/>
        </w:rPr>
        <w:tab/>
      </w:r>
      <w:r w:rsidR="00B6749C">
        <w:rPr>
          <w:b/>
        </w:rPr>
        <w:tab/>
      </w:r>
      <w:r w:rsidR="00B6749C">
        <w:rPr>
          <w:b/>
        </w:rPr>
        <w:tab/>
      </w:r>
      <w:r w:rsidR="00B6749C">
        <w:rPr>
          <w:b/>
        </w:rPr>
        <w:tab/>
      </w:r>
      <w:r w:rsidR="00580E25">
        <w:rPr>
          <w:b/>
        </w:rPr>
        <w:tab/>
      </w:r>
      <w:r w:rsidR="005B4344">
        <w:rPr>
          <w:b/>
          <w:color w:val="00B050"/>
        </w:rPr>
        <w:t>2</w:t>
      </w:r>
    </w:p>
    <w:p w14:paraId="7A8680AA" w14:textId="400ED195" w:rsidR="00580E25" w:rsidRPr="003D60D6" w:rsidRDefault="00580E25" w:rsidP="00580E25">
      <w:pPr>
        <w:pStyle w:val="NoSpacing"/>
        <w:rPr>
          <w:b/>
        </w:rPr>
      </w:pPr>
      <w:r>
        <w:rPr>
          <w:b/>
        </w:rPr>
        <w:t>Club Soda / Tonic Water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B4344">
        <w:rPr>
          <w:b/>
          <w:color w:val="00B050"/>
        </w:rPr>
        <w:t>1</w:t>
      </w:r>
    </w:p>
    <w:p w14:paraId="69A45498" w14:textId="138B0D69" w:rsidR="003D60D6" w:rsidRDefault="003B4D0C" w:rsidP="003D60D6">
      <w:pPr>
        <w:pStyle w:val="NoSpacing"/>
        <w:rPr>
          <w:b/>
          <w:color w:val="00B050"/>
        </w:rPr>
      </w:pPr>
      <w:proofErr w:type="spellStart"/>
      <w:r>
        <w:rPr>
          <w:b/>
        </w:rPr>
        <w:t>O’douls</w:t>
      </w:r>
      <w:proofErr w:type="spellEnd"/>
      <w:r>
        <w:rPr>
          <w:b/>
        </w:rPr>
        <w:t xml:space="preserve"> </w:t>
      </w:r>
      <w:r w:rsidR="003D60D6" w:rsidRPr="003D60D6">
        <w:rPr>
          <w:b/>
        </w:rPr>
        <w:t>Non-Alcoholic Beer</w:t>
      </w:r>
      <w:r>
        <w:rPr>
          <w:b/>
        </w:rPr>
        <w:tab/>
      </w:r>
      <w:r w:rsidR="00580E25">
        <w:rPr>
          <w:b/>
        </w:rPr>
        <w:tab/>
      </w:r>
      <w:r w:rsidRPr="003B4D0C">
        <w:rPr>
          <w:b/>
          <w:color w:val="00B050"/>
        </w:rPr>
        <w:t>3</w:t>
      </w:r>
    </w:p>
    <w:p w14:paraId="18B25849" w14:textId="03565AB0" w:rsidR="003D60D6" w:rsidRDefault="003D60D6" w:rsidP="003D60D6">
      <w:pPr>
        <w:pStyle w:val="NoSpacing"/>
      </w:pPr>
    </w:p>
    <w:p w14:paraId="22E1B861" w14:textId="486B1BAF" w:rsidR="00124607" w:rsidRDefault="00124607" w:rsidP="003D60D6">
      <w:pPr>
        <w:pStyle w:val="NoSpacing"/>
      </w:pPr>
    </w:p>
    <w:p w14:paraId="1051BDC9" w14:textId="1492DFEB" w:rsidR="007464AB" w:rsidRDefault="007464AB" w:rsidP="007464AB">
      <w:pPr>
        <w:spacing w:after="0"/>
        <w:jc w:val="center"/>
        <w:rPr>
          <w:b/>
          <w:color w:val="00B050"/>
          <w:sz w:val="22"/>
        </w:rPr>
      </w:pPr>
      <w:r w:rsidRPr="00DF669D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3C8869" wp14:editId="3FF71C67">
                <wp:simplePos x="0" y="0"/>
                <wp:positionH relativeFrom="margin">
                  <wp:align>right</wp:align>
                </wp:positionH>
                <wp:positionV relativeFrom="page">
                  <wp:posOffset>9571355</wp:posOffset>
                </wp:positionV>
                <wp:extent cx="6667500" cy="3524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FAB0B" w14:textId="77777777" w:rsidR="007464AB" w:rsidRPr="00072B9B" w:rsidRDefault="007464AB" w:rsidP="007464AB">
                            <w:pPr>
                              <w:jc w:val="center"/>
                              <w:rPr>
                                <w:i/>
                                <w:color w:val="auto"/>
                                <w:sz w:val="18"/>
                              </w:rPr>
                            </w:pPr>
                            <w:r w:rsidRPr="00072B9B">
                              <w:rPr>
                                <w:i/>
                                <w:color w:val="auto"/>
                                <w:sz w:val="18"/>
                              </w:rPr>
                              <w:t>The Calgary Tennis Club has been one of Calgary’s premier outdoor clubs since 1889. It is a friendly place to engage in competitive and social play, enhance your fitness potential, socialize with active people and bond with family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C886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73.8pt;margin-top:753.65pt;width:525pt;height:27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" filled="f" stroked="f">
                <v:textbox>
                  <w:txbxContent>
                    <w:p w14:paraId="69FFAB0B" w14:textId="77777777" w:rsidR="007464AB" w:rsidRPr="00072B9B" w:rsidRDefault="007464AB" w:rsidP="007464AB">
                      <w:pPr>
                        <w:jc w:val="center"/>
                        <w:rPr>
                          <w:i/>
                          <w:color w:val="auto"/>
                          <w:sz w:val="18"/>
                        </w:rPr>
                      </w:pPr>
                      <w:r w:rsidRPr="00072B9B">
                        <w:rPr>
                          <w:i/>
                          <w:color w:val="auto"/>
                          <w:sz w:val="18"/>
                        </w:rPr>
                        <w:t>The Calgary Tennis Club has been one of Calgary’s premier outdoor clubs since 1889. It is a friendly place to engage in competitive and social play, enhance your fitness potential, socialize with active people and bond with family members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F669D">
        <w:rPr>
          <w:b/>
          <w:color w:val="00B050"/>
          <w:sz w:val="22"/>
        </w:rPr>
        <w:t>Calgary Tennis Club is pleased to support local small business!</w:t>
      </w:r>
      <w:r w:rsidRPr="00224170">
        <w:rPr>
          <w:noProof/>
        </w:rPr>
        <w:t xml:space="preserve"> </w:t>
      </w:r>
    </w:p>
    <w:p w14:paraId="5011D620" w14:textId="0C0F3F2B" w:rsidR="00124607" w:rsidRDefault="00043AD7" w:rsidP="003D60D6">
      <w:pPr>
        <w:pStyle w:val="NoSpacing"/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0201F95B" wp14:editId="10202C91">
            <wp:simplePos x="0" y="0"/>
            <wp:positionH relativeFrom="column">
              <wp:posOffset>2149475</wp:posOffset>
            </wp:positionH>
            <wp:positionV relativeFrom="paragraph">
              <wp:posOffset>121285</wp:posOffset>
            </wp:positionV>
            <wp:extent cx="826135" cy="713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P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2AEA7401" wp14:editId="10BBCFD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929005" cy="781050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ero Iss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305BE986" wp14:editId="5A9B3E8F">
            <wp:simplePos x="0" y="0"/>
            <wp:positionH relativeFrom="column">
              <wp:posOffset>1047750</wp:posOffset>
            </wp:positionH>
            <wp:positionV relativeFrom="paragraph">
              <wp:posOffset>73660</wp:posOffset>
            </wp:positionV>
            <wp:extent cx="751205" cy="7429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eJunkie.Logo - B&amp;W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4AB">
        <w:drawing>
          <wp:anchor distT="0" distB="0" distL="114300" distR="114300" simplePos="0" relativeHeight="251668480" behindDoc="1" locked="0" layoutInCell="1" allowOverlap="1" wp14:anchorId="6486718D" wp14:editId="1C393B0E">
            <wp:simplePos x="0" y="0"/>
            <wp:positionH relativeFrom="column">
              <wp:posOffset>866775</wp:posOffset>
            </wp:positionH>
            <wp:positionV relativeFrom="paragraph">
              <wp:posOffset>1125220</wp:posOffset>
            </wp:positionV>
            <wp:extent cx="1106805" cy="641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ner Cit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542AF9E" wp14:editId="5943E1C5">
            <wp:simplePos x="0" y="0"/>
            <wp:positionH relativeFrom="column">
              <wp:posOffset>2105025</wp:posOffset>
            </wp:positionH>
            <wp:positionV relativeFrom="paragraph">
              <wp:posOffset>1042670</wp:posOffset>
            </wp:positionV>
            <wp:extent cx="1013460" cy="723900"/>
            <wp:effectExtent l="0" t="0" r="0" b="0"/>
            <wp:wrapNone/>
            <wp:docPr id="11" name="Picture 11" descr="Cabin Brewing Company - Calgary Craft Brew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in Brewing Company - Calgary Craft Brewe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1BE08" w14:textId="57E4166A" w:rsidR="00124607" w:rsidRDefault="00124607" w:rsidP="003D60D6">
      <w:pPr>
        <w:pStyle w:val="NoSpacing"/>
      </w:pPr>
    </w:p>
    <w:p w14:paraId="643CD4B8" w14:textId="0CB98C7C" w:rsidR="00124607" w:rsidRDefault="00124607" w:rsidP="003D60D6">
      <w:pPr>
        <w:pStyle w:val="NoSpacing"/>
      </w:pPr>
    </w:p>
    <w:p w14:paraId="454F2B44" w14:textId="093BAEB7" w:rsidR="00124607" w:rsidRDefault="00124607" w:rsidP="003D60D6">
      <w:pPr>
        <w:pStyle w:val="NoSpacing"/>
      </w:pPr>
    </w:p>
    <w:p w14:paraId="51AA623E" w14:textId="1087D478" w:rsidR="00124607" w:rsidRDefault="00124607" w:rsidP="003D60D6">
      <w:pPr>
        <w:pStyle w:val="NoSpacing"/>
      </w:pPr>
    </w:p>
    <w:p w14:paraId="45EEC14E" w14:textId="43D7ADF8" w:rsidR="00124607" w:rsidRDefault="00124607" w:rsidP="003D60D6">
      <w:pPr>
        <w:pStyle w:val="NoSpacing"/>
      </w:pPr>
    </w:p>
    <w:p w14:paraId="4524073C" w14:textId="0B45F3DB" w:rsidR="00124607" w:rsidRDefault="007464AB" w:rsidP="003D60D6">
      <w:pPr>
        <w:pStyle w:val="NoSpacing"/>
      </w:pPr>
      <w:r w:rsidRPr="007464AB">
        <w:drawing>
          <wp:anchor distT="0" distB="0" distL="114300" distR="114300" simplePos="0" relativeHeight="251667456" behindDoc="1" locked="0" layoutInCell="1" allowOverlap="1" wp14:anchorId="2775D229" wp14:editId="09361EF3">
            <wp:simplePos x="0" y="0"/>
            <wp:positionH relativeFrom="margin">
              <wp:posOffset>123825</wp:posOffset>
            </wp:positionH>
            <wp:positionV relativeFrom="paragraph">
              <wp:posOffset>97790</wp:posOffset>
            </wp:positionV>
            <wp:extent cx="504825" cy="505292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lla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5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3765F" w14:textId="0145EA31" w:rsidR="00124607" w:rsidRDefault="00124607" w:rsidP="003D60D6">
      <w:pPr>
        <w:pStyle w:val="NoSpacing"/>
      </w:pPr>
    </w:p>
    <w:p w14:paraId="2EAE128E" w14:textId="248BE4EE" w:rsidR="00124607" w:rsidRDefault="00124607" w:rsidP="003D60D6">
      <w:pPr>
        <w:pStyle w:val="NoSpacing"/>
      </w:pPr>
    </w:p>
    <w:p w14:paraId="1CDB633E" w14:textId="3BD03CBD" w:rsidR="00124607" w:rsidRDefault="00124607" w:rsidP="003D60D6">
      <w:pPr>
        <w:pStyle w:val="NoSpacing"/>
      </w:pPr>
    </w:p>
    <w:p w14:paraId="33608F4F" w14:textId="1A66AB09" w:rsidR="00124607" w:rsidRDefault="00124607" w:rsidP="003D60D6">
      <w:pPr>
        <w:pStyle w:val="NoSpacing"/>
      </w:pPr>
    </w:p>
    <w:p w14:paraId="6FBC29DF" w14:textId="209F334B" w:rsidR="00124607" w:rsidRDefault="00124607" w:rsidP="003D60D6">
      <w:pPr>
        <w:pStyle w:val="NoSpacing"/>
      </w:pPr>
    </w:p>
    <w:p w14:paraId="167F91A6" w14:textId="37035922" w:rsidR="00124607" w:rsidRDefault="00124607" w:rsidP="003D60D6">
      <w:pPr>
        <w:pStyle w:val="NoSpacing"/>
      </w:pPr>
    </w:p>
    <w:p w14:paraId="167F404D" w14:textId="2AD2805F" w:rsidR="00124607" w:rsidRDefault="00124607" w:rsidP="003D60D6">
      <w:pPr>
        <w:pStyle w:val="NoSpacing"/>
      </w:pPr>
    </w:p>
    <w:p w14:paraId="68939167" w14:textId="003E14E8" w:rsidR="00124607" w:rsidRDefault="00124607" w:rsidP="003D60D6">
      <w:pPr>
        <w:pStyle w:val="NoSpacing"/>
      </w:pPr>
    </w:p>
    <w:p w14:paraId="68B4BEC1" w14:textId="7906CDF9" w:rsidR="00124607" w:rsidRDefault="00124607" w:rsidP="003D60D6">
      <w:pPr>
        <w:pStyle w:val="NoSpacing"/>
      </w:pPr>
    </w:p>
    <w:p w14:paraId="1518CC36" w14:textId="735EE5BE" w:rsidR="00124607" w:rsidRDefault="00124607" w:rsidP="003D60D6">
      <w:pPr>
        <w:pStyle w:val="NoSpacing"/>
      </w:pPr>
    </w:p>
    <w:p w14:paraId="10374996" w14:textId="68CE1F9E" w:rsidR="00124607" w:rsidRDefault="00124607" w:rsidP="00124607">
      <w:pPr>
        <w:spacing w:after="0"/>
        <w:rPr>
          <w:b/>
          <w:sz w:val="32"/>
          <w:u w:val="single"/>
        </w:rPr>
      </w:pPr>
    </w:p>
    <w:p w14:paraId="085A3409" w14:textId="0931629E" w:rsidR="00BF4DE9" w:rsidRDefault="00BF4DE9" w:rsidP="00BF4DE9">
      <w:pPr>
        <w:spacing w:after="0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FOOD</w:t>
      </w:r>
    </w:p>
    <w:p w14:paraId="46A0FE05" w14:textId="3D0AF2D5" w:rsidR="00F7122B" w:rsidRDefault="00F7122B" w:rsidP="00BF4DE9">
      <w:pPr>
        <w:spacing w:after="0"/>
        <w:jc w:val="center"/>
        <w:rPr>
          <w:b/>
          <w:sz w:val="32"/>
          <w:u w:val="single"/>
        </w:rPr>
      </w:pPr>
      <w:r w:rsidRPr="002267C0">
        <w:rPr>
          <w:i/>
          <w:sz w:val="16"/>
        </w:rPr>
        <w:t xml:space="preserve">All </w:t>
      </w:r>
      <w:r>
        <w:rPr>
          <w:i/>
          <w:sz w:val="16"/>
        </w:rPr>
        <w:t>burgers</w:t>
      </w:r>
      <w:r w:rsidRPr="002267C0">
        <w:rPr>
          <w:i/>
          <w:sz w:val="16"/>
        </w:rPr>
        <w:t xml:space="preserve"> </w:t>
      </w:r>
      <w:r w:rsidR="001C7655">
        <w:rPr>
          <w:i/>
          <w:sz w:val="16"/>
        </w:rPr>
        <w:t xml:space="preserve">and hot dogs </w:t>
      </w:r>
      <w:r w:rsidRPr="002267C0">
        <w:rPr>
          <w:i/>
          <w:sz w:val="16"/>
        </w:rPr>
        <w:t xml:space="preserve">come with </w:t>
      </w:r>
      <w:r>
        <w:rPr>
          <w:i/>
          <w:sz w:val="16"/>
        </w:rPr>
        <w:t xml:space="preserve">your choice </w:t>
      </w:r>
      <w:r w:rsidR="0056182D">
        <w:rPr>
          <w:i/>
          <w:sz w:val="16"/>
        </w:rPr>
        <w:t xml:space="preserve">of </w:t>
      </w:r>
      <w:r>
        <w:rPr>
          <w:i/>
          <w:sz w:val="16"/>
        </w:rPr>
        <w:t>chips</w:t>
      </w:r>
    </w:p>
    <w:p w14:paraId="22D30FAB" w14:textId="77777777" w:rsidR="00F7122B" w:rsidRDefault="00F7122B" w:rsidP="00361B76">
      <w:pPr>
        <w:spacing w:after="0"/>
        <w:rPr>
          <w:b/>
        </w:rPr>
      </w:pPr>
    </w:p>
    <w:p w14:paraId="413F935F" w14:textId="445598C8" w:rsidR="00361B76" w:rsidRDefault="00361B76" w:rsidP="00361B76">
      <w:pPr>
        <w:spacing w:after="0"/>
      </w:pPr>
      <w:r w:rsidRPr="003D60D6">
        <w:rPr>
          <w:b/>
        </w:rPr>
        <w:t>Hamburger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color w:val="00B050"/>
        </w:rPr>
        <w:t>9</w:t>
      </w:r>
    </w:p>
    <w:p w14:paraId="3F058777" w14:textId="2C32F19F" w:rsidR="00361B76" w:rsidRPr="00AA1650" w:rsidRDefault="00361B76" w:rsidP="00361B76">
      <w:pPr>
        <w:spacing w:after="0"/>
        <w:rPr>
          <w:i/>
          <w:sz w:val="16"/>
        </w:rPr>
      </w:pPr>
      <w:r w:rsidRPr="00AA1650">
        <w:rPr>
          <w:i/>
          <w:sz w:val="16"/>
        </w:rPr>
        <w:t>Lettuce, Tomato, Onion, Pickle</w:t>
      </w:r>
    </w:p>
    <w:p w14:paraId="522AC5E8" w14:textId="77777777" w:rsidR="00361B76" w:rsidRDefault="00361B76" w:rsidP="00361B76">
      <w:pPr>
        <w:spacing w:after="0"/>
      </w:pPr>
      <w:r w:rsidRPr="003D60D6">
        <w:rPr>
          <w:b/>
        </w:rPr>
        <w:t>Cheeseburger</w:t>
      </w:r>
      <w:r>
        <w:tab/>
      </w:r>
      <w:r>
        <w:tab/>
      </w:r>
      <w:r>
        <w:tab/>
      </w:r>
      <w:r>
        <w:tab/>
      </w:r>
      <w:r>
        <w:rPr>
          <w:b/>
          <w:color w:val="00B050"/>
        </w:rPr>
        <w:t>10</w:t>
      </w:r>
    </w:p>
    <w:p w14:paraId="4DF741C7" w14:textId="27239EC7" w:rsidR="00361B76" w:rsidRPr="00AA1650" w:rsidRDefault="00361B76" w:rsidP="00361B76">
      <w:pPr>
        <w:spacing w:after="0"/>
        <w:rPr>
          <w:i/>
          <w:sz w:val="16"/>
        </w:rPr>
      </w:pPr>
      <w:r>
        <w:rPr>
          <w:i/>
          <w:sz w:val="16"/>
        </w:rPr>
        <w:t xml:space="preserve">Sliced Cheese, </w:t>
      </w:r>
      <w:r w:rsidRPr="00AA1650">
        <w:rPr>
          <w:i/>
          <w:sz w:val="16"/>
        </w:rPr>
        <w:t>Lettuce, Tomato, Onion, Pickle</w:t>
      </w:r>
    </w:p>
    <w:p w14:paraId="21A349BC" w14:textId="77777777" w:rsidR="00361B76" w:rsidRDefault="00361B76" w:rsidP="00361B76">
      <w:pPr>
        <w:spacing w:after="0"/>
      </w:pPr>
      <w:r w:rsidRPr="003D60D6">
        <w:rPr>
          <w:b/>
        </w:rPr>
        <w:t>Chicken Burger</w:t>
      </w:r>
      <w:r>
        <w:tab/>
      </w:r>
      <w:r>
        <w:tab/>
      </w:r>
      <w:r>
        <w:tab/>
      </w:r>
      <w:r>
        <w:tab/>
      </w:r>
      <w:r>
        <w:rPr>
          <w:b/>
          <w:color w:val="00B050"/>
        </w:rPr>
        <w:t>10</w:t>
      </w:r>
    </w:p>
    <w:p w14:paraId="10506DFE" w14:textId="1AD257D5" w:rsidR="00361B76" w:rsidRDefault="00361B76" w:rsidP="00361B76">
      <w:pPr>
        <w:spacing w:after="0"/>
      </w:pPr>
      <w:r w:rsidRPr="00AA1650">
        <w:rPr>
          <w:i/>
          <w:sz w:val="16"/>
        </w:rPr>
        <w:t>Lettuce, Tomato, Onion, Pickle</w:t>
      </w:r>
    </w:p>
    <w:p w14:paraId="789861B1" w14:textId="77777777" w:rsidR="00361B76" w:rsidRDefault="00361B76" w:rsidP="00361B76">
      <w:pPr>
        <w:spacing w:after="0"/>
      </w:pPr>
      <w:r w:rsidRPr="003D60D6">
        <w:rPr>
          <w:b/>
        </w:rPr>
        <w:t>Veggie Burger</w:t>
      </w:r>
      <w:r>
        <w:tab/>
      </w:r>
      <w:r>
        <w:tab/>
      </w:r>
      <w:r>
        <w:tab/>
      </w:r>
      <w:r>
        <w:tab/>
      </w:r>
      <w:r>
        <w:rPr>
          <w:b/>
          <w:color w:val="00B050"/>
        </w:rPr>
        <w:t>9</w:t>
      </w:r>
    </w:p>
    <w:p w14:paraId="08E8BAE4" w14:textId="77CB7C57" w:rsidR="00361B76" w:rsidRPr="00AA1650" w:rsidRDefault="00361B76" w:rsidP="00361B76">
      <w:pPr>
        <w:spacing w:after="0"/>
        <w:rPr>
          <w:i/>
          <w:sz w:val="16"/>
        </w:rPr>
      </w:pPr>
      <w:r w:rsidRPr="00AA1650">
        <w:rPr>
          <w:i/>
          <w:sz w:val="16"/>
        </w:rPr>
        <w:t>Lettuce, Tomato, Onion, Pickle</w:t>
      </w:r>
    </w:p>
    <w:p w14:paraId="63566C68" w14:textId="77777777" w:rsidR="00361B76" w:rsidRDefault="00361B76" w:rsidP="00361B76">
      <w:pPr>
        <w:spacing w:after="0"/>
      </w:pPr>
      <w:r w:rsidRPr="003D60D6">
        <w:rPr>
          <w:b/>
        </w:rPr>
        <w:t>Hot Dog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color w:val="00B050"/>
        </w:rPr>
        <w:t>6</w:t>
      </w:r>
    </w:p>
    <w:p w14:paraId="4FA794C0" w14:textId="6B025A85" w:rsidR="00E5414B" w:rsidRPr="00AA1650" w:rsidRDefault="00361B76" w:rsidP="00361B76">
      <w:pPr>
        <w:spacing w:after="0"/>
        <w:rPr>
          <w:i/>
          <w:sz w:val="16"/>
        </w:rPr>
      </w:pPr>
      <w:r>
        <w:rPr>
          <w:i/>
          <w:sz w:val="16"/>
        </w:rPr>
        <w:t>All beef</w:t>
      </w:r>
    </w:p>
    <w:p w14:paraId="376F4FCF" w14:textId="77777777" w:rsidR="00F7122B" w:rsidRDefault="00F7122B" w:rsidP="00BF4DE9">
      <w:pPr>
        <w:spacing w:after="0"/>
        <w:rPr>
          <w:b/>
        </w:rPr>
      </w:pPr>
    </w:p>
    <w:p w14:paraId="70E01056" w14:textId="77777777" w:rsidR="001C7655" w:rsidRDefault="001C7655" w:rsidP="001C7655">
      <w:pPr>
        <w:spacing w:after="0"/>
      </w:pPr>
      <w:r>
        <w:rPr>
          <w:b/>
        </w:rPr>
        <w:t>Grilled Cheese</w:t>
      </w:r>
      <w:r>
        <w:tab/>
      </w:r>
      <w:r>
        <w:tab/>
      </w:r>
      <w:r>
        <w:tab/>
      </w:r>
      <w:r>
        <w:tab/>
      </w:r>
      <w:r>
        <w:rPr>
          <w:b/>
          <w:color w:val="00B050"/>
        </w:rPr>
        <w:t>4</w:t>
      </w:r>
    </w:p>
    <w:p w14:paraId="4433ADEC" w14:textId="27AEE775" w:rsidR="001C7655" w:rsidRDefault="001F67AD" w:rsidP="001C7655">
      <w:pPr>
        <w:spacing w:after="0"/>
      </w:pPr>
      <w:r>
        <w:rPr>
          <w:i/>
          <w:sz w:val="16"/>
        </w:rPr>
        <w:br/>
      </w:r>
      <w:r w:rsidR="001C7655" w:rsidRPr="003D60D6">
        <w:rPr>
          <w:b/>
        </w:rPr>
        <w:t>Tuna Melt</w:t>
      </w:r>
      <w:r w:rsidR="001C7655" w:rsidRPr="003D60D6">
        <w:rPr>
          <w:b/>
        </w:rPr>
        <w:tab/>
      </w:r>
      <w:r w:rsidR="001C7655">
        <w:tab/>
      </w:r>
      <w:r w:rsidR="001C7655">
        <w:tab/>
      </w:r>
      <w:r w:rsidR="001C7655">
        <w:tab/>
      </w:r>
      <w:r w:rsidR="001C7655">
        <w:tab/>
      </w:r>
      <w:r w:rsidR="001C7655">
        <w:rPr>
          <w:b/>
          <w:color w:val="00B050"/>
        </w:rPr>
        <w:t>8</w:t>
      </w:r>
    </w:p>
    <w:p w14:paraId="0DA403EA" w14:textId="77777777" w:rsidR="001C7655" w:rsidRPr="00797F07" w:rsidRDefault="001C7655" w:rsidP="001C7655">
      <w:pPr>
        <w:spacing w:after="0"/>
        <w:rPr>
          <w:i/>
          <w:sz w:val="16"/>
        </w:rPr>
      </w:pPr>
      <w:r w:rsidRPr="00797F07">
        <w:rPr>
          <w:i/>
          <w:sz w:val="16"/>
        </w:rPr>
        <w:t>Tuna, Shredded Cheese, Onion, Pickle, Choice of Bread</w:t>
      </w:r>
    </w:p>
    <w:p w14:paraId="65656B23" w14:textId="2DB91BAE" w:rsidR="00E5414B" w:rsidRDefault="00E5414B" w:rsidP="00E5414B">
      <w:pPr>
        <w:pStyle w:val="Salutation"/>
        <w:spacing w:before="0" w:after="0"/>
        <w:rPr>
          <w:b/>
          <w:color w:val="00B050"/>
        </w:rPr>
      </w:pPr>
      <w:r w:rsidRPr="003D60D6">
        <w:rPr>
          <w:b/>
        </w:rPr>
        <w:t xml:space="preserve">Naan </w:t>
      </w:r>
      <w:r>
        <w:rPr>
          <w:b/>
        </w:rPr>
        <w:t>Dippers</w:t>
      </w:r>
      <w:r>
        <w:tab/>
      </w:r>
      <w:r>
        <w:tab/>
      </w:r>
      <w:r>
        <w:tab/>
      </w:r>
      <w:r>
        <w:tab/>
      </w:r>
      <w:r>
        <w:rPr>
          <w:b/>
          <w:color w:val="00B050"/>
        </w:rPr>
        <w:t>6</w:t>
      </w:r>
    </w:p>
    <w:p w14:paraId="1DEE98B7" w14:textId="7ECC0291" w:rsidR="00E5414B" w:rsidRDefault="00E5414B" w:rsidP="00E5414B">
      <w:pPr>
        <w:pStyle w:val="Salutation"/>
        <w:spacing w:before="0" w:after="0"/>
        <w:rPr>
          <w:b/>
        </w:rPr>
      </w:pPr>
      <w:r>
        <w:rPr>
          <w:i/>
          <w:sz w:val="16"/>
        </w:rPr>
        <w:t>Mini Naan Dippers, Hummus</w:t>
      </w:r>
    </w:p>
    <w:p w14:paraId="656D1CE2" w14:textId="559DB326" w:rsidR="00E5414B" w:rsidRDefault="00E5414B" w:rsidP="00E5414B">
      <w:pPr>
        <w:pStyle w:val="Salutation"/>
        <w:spacing w:before="0" w:after="0"/>
        <w:rPr>
          <w:i/>
        </w:rPr>
      </w:pPr>
      <w:r w:rsidRPr="003D60D6">
        <w:rPr>
          <w:b/>
        </w:rPr>
        <w:t>Chicken Caesar Salad</w:t>
      </w:r>
      <w:r>
        <w:tab/>
      </w:r>
      <w:r>
        <w:tab/>
      </w:r>
      <w:r>
        <w:tab/>
      </w:r>
      <w:r w:rsidRPr="003D60D6">
        <w:rPr>
          <w:b/>
          <w:color w:val="00B050"/>
        </w:rPr>
        <w:t>9</w:t>
      </w:r>
    </w:p>
    <w:p w14:paraId="3F9C2CBD" w14:textId="25F9FC38" w:rsidR="00E5414B" w:rsidRDefault="00E5414B" w:rsidP="00E5414B">
      <w:pPr>
        <w:spacing w:after="0"/>
        <w:rPr>
          <w:b/>
        </w:rPr>
      </w:pPr>
      <w:r w:rsidRPr="0040116C">
        <w:rPr>
          <w:i/>
          <w:sz w:val="16"/>
        </w:rPr>
        <w:t>Grilled Chicken,</w:t>
      </w:r>
      <w:r>
        <w:rPr>
          <w:i/>
          <w:sz w:val="16"/>
        </w:rPr>
        <w:t xml:space="preserve"> </w:t>
      </w:r>
      <w:r w:rsidRPr="0040116C">
        <w:rPr>
          <w:i/>
          <w:sz w:val="16"/>
        </w:rPr>
        <w:t>Croutons, Parmesan Cheese, Caesar Dressing</w:t>
      </w:r>
    </w:p>
    <w:p w14:paraId="29390502" w14:textId="5457992D" w:rsidR="00BF4DE9" w:rsidRDefault="00BF4DE9" w:rsidP="00BF4DE9">
      <w:pPr>
        <w:spacing w:after="0"/>
        <w:rPr>
          <w:b/>
        </w:rPr>
      </w:pPr>
      <w:r>
        <w:rPr>
          <w:b/>
        </w:rPr>
        <w:t>“</w:t>
      </w:r>
      <w:r w:rsidRPr="00C414EC">
        <w:rPr>
          <w:b/>
          <w:u w:val="single"/>
        </w:rPr>
        <w:t>Pie Junkie</w:t>
      </w:r>
      <w:r>
        <w:rPr>
          <w:b/>
        </w:rPr>
        <w:t>” Hand Pie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90480">
        <w:rPr>
          <w:b/>
          <w:color w:val="00B050"/>
        </w:rPr>
        <w:t>6</w:t>
      </w:r>
    </w:p>
    <w:p w14:paraId="141C240E" w14:textId="274718F5" w:rsidR="00BF4DE9" w:rsidRDefault="00BF4DE9" w:rsidP="00BF4DE9">
      <w:pPr>
        <w:spacing w:after="0"/>
        <w:rPr>
          <w:i/>
          <w:sz w:val="16"/>
        </w:rPr>
      </w:pPr>
      <w:r w:rsidRPr="00016088">
        <w:rPr>
          <w:i/>
          <w:sz w:val="16"/>
        </w:rPr>
        <w:t xml:space="preserve">Jamaican </w:t>
      </w:r>
      <w:r>
        <w:rPr>
          <w:i/>
          <w:sz w:val="16"/>
        </w:rPr>
        <w:t>b</w:t>
      </w:r>
      <w:r w:rsidRPr="00016088">
        <w:rPr>
          <w:i/>
          <w:sz w:val="16"/>
        </w:rPr>
        <w:t>eef</w:t>
      </w:r>
      <w:r>
        <w:rPr>
          <w:i/>
          <w:sz w:val="16"/>
        </w:rPr>
        <w:t xml:space="preserve"> OR </w:t>
      </w:r>
      <w:r w:rsidRPr="00016088">
        <w:rPr>
          <w:i/>
          <w:sz w:val="16"/>
        </w:rPr>
        <w:t>Italian</w:t>
      </w:r>
      <w:r>
        <w:rPr>
          <w:i/>
          <w:sz w:val="16"/>
        </w:rPr>
        <w:t xml:space="preserve"> job</w:t>
      </w:r>
    </w:p>
    <w:p w14:paraId="69DD8EFC" w14:textId="77777777" w:rsidR="00BF4DE9" w:rsidRDefault="00BF4DE9" w:rsidP="00BF4DE9">
      <w:pPr>
        <w:spacing w:after="0"/>
      </w:pPr>
      <w:r>
        <w:rPr>
          <w:b/>
        </w:rPr>
        <w:t>“</w:t>
      </w:r>
      <w:r w:rsidRPr="00C414EC">
        <w:rPr>
          <w:b/>
          <w:u w:val="single"/>
        </w:rPr>
        <w:t>Pie Junkie</w:t>
      </w:r>
      <w:r>
        <w:rPr>
          <w:b/>
        </w:rPr>
        <w:t xml:space="preserve">” </w:t>
      </w:r>
      <w:proofErr w:type="spellStart"/>
      <w:r>
        <w:rPr>
          <w:b/>
        </w:rPr>
        <w:t>Savoury</w:t>
      </w:r>
      <w:proofErr w:type="spellEnd"/>
      <w:r>
        <w:rPr>
          <w:b/>
        </w:rPr>
        <w:t xml:space="preserve"> Pot Pie</w:t>
      </w:r>
      <w:r>
        <w:rPr>
          <w:b/>
        </w:rPr>
        <w:tab/>
      </w:r>
      <w:r>
        <w:tab/>
      </w:r>
      <w:r>
        <w:rPr>
          <w:b/>
          <w:color w:val="00B050"/>
        </w:rPr>
        <w:t>10</w:t>
      </w:r>
    </w:p>
    <w:p w14:paraId="73C345F7" w14:textId="2D1AC860" w:rsidR="00BF4DE9" w:rsidRDefault="00BF4DE9" w:rsidP="00BF4DE9">
      <w:pPr>
        <w:spacing w:after="0"/>
        <w:rPr>
          <w:i/>
          <w:sz w:val="16"/>
        </w:rPr>
      </w:pPr>
      <w:r>
        <w:rPr>
          <w:i/>
          <w:sz w:val="16"/>
        </w:rPr>
        <w:t>Chicken pot pie; Steak and mushroom; Butter chicken; Cauliflower, potato, cheddar</w:t>
      </w:r>
    </w:p>
    <w:p w14:paraId="7785CE3C" w14:textId="77777777" w:rsidR="00361B76" w:rsidRPr="00797F07" w:rsidRDefault="00361B76" w:rsidP="00BF4DE9">
      <w:pPr>
        <w:spacing w:after="0"/>
        <w:rPr>
          <w:i/>
          <w:sz w:val="16"/>
        </w:rPr>
      </w:pPr>
    </w:p>
    <w:p w14:paraId="5A9B8EF6" w14:textId="77777777" w:rsidR="00BF4DE9" w:rsidRDefault="00BF4DE9" w:rsidP="003D60D6">
      <w:pPr>
        <w:spacing w:after="0"/>
        <w:jc w:val="center"/>
        <w:rPr>
          <w:b/>
          <w:sz w:val="32"/>
          <w:u w:val="single"/>
        </w:rPr>
      </w:pPr>
    </w:p>
    <w:p w14:paraId="2984D1B5" w14:textId="66C06787" w:rsidR="003D60D6" w:rsidRPr="003D60D6" w:rsidRDefault="003D60D6" w:rsidP="003D60D6">
      <w:pPr>
        <w:spacing w:after="0"/>
        <w:jc w:val="center"/>
        <w:rPr>
          <w:b/>
          <w:sz w:val="32"/>
          <w:u w:val="single"/>
        </w:rPr>
      </w:pPr>
      <w:r w:rsidRPr="003D60D6">
        <w:rPr>
          <w:b/>
          <w:sz w:val="32"/>
          <w:u w:val="single"/>
        </w:rPr>
        <w:t>SNACK</w:t>
      </w:r>
      <w:r w:rsidR="005079E5">
        <w:rPr>
          <w:b/>
          <w:sz w:val="32"/>
          <w:u w:val="single"/>
        </w:rPr>
        <w:t>S</w:t>
      </w:r>
    </w:p>
    <w:p w14:paraId="676DDB34" w14:textId="77777777" w:rsidR="003D60D6" w:rsidRDefault="003D60D6" w:rsidP="003D60D6">
      <w:pPr>
        <w:spacing w:after="0"/>
        <w:jc w:val="center"/>
      </w:pPr>
    </w:p>
    <w:p w14:paraId="7C7F3A8B" w14:textId="33B5130E" w:rsidR="003D60D6" w:rsidRPr="003D60D6" w:rsidRDefault="003D60D6" w:rsidP="003D60D6">
      <w:pPr>
        <w:spacing w:after="0"/>
        <w:rPr>
          <w:b/>
        </w:rPr>
      </w:pPr>
      <w:r w:rsidRPr="003D60D6">
        <w:rPr>
          <w:b/>
        </w:rPr>
        <w:t>Cliff Bar</w:t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="00580E25">
        <w:rPr>
          <w:b/>
        </w:rPr>
        <w:tab/>
      </w:r>
      <w:r w:rsidR="00016088">
        <w:rPr>
          <w:b/>
          <w:color w:val="00B050"/>
        </w:rPr>
        <w:t>2.5</w:t>
      </w:r>
    </w:p>
    <w:p w14:paraId="5037FE90" w14:textId="5AD4A40F" w:rsidR="005B4344" w:rsidRDefault="005B4344" w:rsidP="003D60D6">
      <w:pPr>
        <w:spacing w:after="0"/>
        <w:rPr>
          <w:b/>
          <w:color w:val="00B050"/>
        </w:rPr>
      </w:pPr>
      <w:r>
        <w:rPr>
          <w:b/>
        </w:rPr>
        <w:t>Trail Mix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80E25">
        <w:rPr>
          <w:b/>
        </w:rPr>
        <w:tab/>
      </w:r>
      <w:r w:rsidRPr="005B4344">
        <w:rPr>
          <w:b/>
          <w:color w:val="00B050"/>
        </w:rPr>
        <w:t>2</w:t>
      </w:r>
    </w:p>
    <w:p w14:paraId="7541CF5E" w14:textId="0140EF11" w:rsidR="00C414EC" w:rsidRDefault="00C414EC" w:rsidP="003D60D6">
      <w:pPr>
        <w:spacing w:after="0"/>
        <w:rPr>
          <w:b/>
        </w:rPr>
      </w:pPr>
      <w:r w:rsidRPr="00C414EC">
        <w:rPr>
          <w:b/>
          <w:color w:val="auto"/>
        </w:rPr>
        <w:t>Chocolate Bar</w:t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  <w:t>1.5</w:t>
      </w:r>
    </w:p>
    <w:p w14:paraId="37F5F2D6" w14:textId="6C4E736D" w:rsidR="003D60D6" w:rsidRPr="003D60D6" w:rsidRDefault="003D60D6" w:rsidP="003D60D6">
      <w:pPr>
        <w:spacing w:after="0"/>
        <w:rPr>
          <w:b/>
        </w:rPr>
      </w:pPr>
      <w:r w:rsidRPr="003D60D6">
        <w:rPr>
          <w:b/>
        </w:rPr>
        <w:t>Chips</w:t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Pr="003D60D6">
        <w:rPr>
          <w:b/>
        </w:rPr>
        <w:tab/>
      </w:r>
      <w:r w:rsidR="00580E25">
        <w:rPr>
          <w:b/>
        </w:rPr>
        <w:tab/>
      </w:r>
      <w:r w:rsidR="00C414EC">
        <w:rPr>
          <w:b/>
          <w:color w:val="00B050"/>
        </w:rPr>
        <w:t>1</w:t>
      </w:r>
    </w:p>
    <w:p w14:paraId="387A16C0" w14:textId="489A0DF4" w:rsidR="00124607" w:rsidRDefault="00124607" w:rsidP="003D60D6">
      <w:pPr>
        <w:spacing w:after="0"/>
        <w:rPr>
          <w:b/>
        </w:rPr>
      </w:pPr>
      <w:r>
        <w:rPr>
          <w:b/>
        </w:rPr>
        <w:t>Popcorn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00B050"/>
        </w:rPr>
        <w:t>1.5</w:t>
      </w:r>
    </w:p>
    <w:p w14:paraId="1C28E22B" w14:textId="59D416C3" w:rsidR="00DF669D" w:rsidRDefault="007819B6" w:rsidP="003D60D6">
      <w:pPr>
        <w:spacing w:after="0"/>
        <w:rPr>
          <w:b/>
          <w:color w:val="00B050"/>
        </w:rPr>
      </w:pPr>
      <w:r>
        <w:rPr>
          <w:b/>
        </w:rPr>
        <w:t xml:space="preserve">Jumbo </w:t>
      </w:r>
      <w:proofErr w:type="spellStart"/>
      <w:r w:rsidR="003D60D6" w:rsidRPr="003D60D6">
        <w:rPr>
          <w:b/>
        </w:rPr>
        <w:t>Freezie</w:t>
      </w:r>
      <w:proofErr w:type="spellEnd"/>
      <w:r w:rsidR="003D60D6" w:rsidRPr="003D60D6">
        <w:rPr>
          <w:b/>
        </w:rPr>
        <w:tab/>
      </w:r>
      <w:r w:rsidR="003D60D6" w:rsidRPr="003D60D6">
        <w:rPr>
          <w:b/>
        </w:rPr>
        <w:tab/>
      </w:r>
      <w:r w:rsidR="00580E25">
        <w:rPr>
          <w:b/>
        </w:rPr>
        <w:tab/>
      </w:r>
      <w:r w:rsidR="00580E25">
        <w:rPr>
          <w:b/>
        </w:rPr>
        <w:tab/>
      </w:r>
      <w:r w:rsidR="003D60D6" w:rsidRPr="003D60D6">
        <w:rPr>
          <w:b/>
          <w:color w:val="00B050"/>
        </w:rPr>
        <w:t>1</w:t>
      </w:r>
    </w:p>
    <w:p w14:paraId="16C82AC7" w14:textId="74BB825D" w:rsidR="00124607" w:rsidRDefault="00124607" w:rsidP="003D60D6">
      <w:pPr>
        <w:spacing w:after="0"/>
        <w:rPr>
          <w:b/>
        </w:rPr>
      </w:pPr>
      <w:r>
        <w:rPr>
          <w:b/>
        </w:rPr>
        <w:t>Nutella &amp; Go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00B050"/>
        </w:rPr>
        <w:t>2.5</w:t>
      </w:r>
    </w:p>
    <w:p w14:paraId="5F5FA690" w14:textId="243C65B2" w:rsidR="00124607" w:rsidRDefault="00124607" w:rsidP="003D60D6">
      <w:pPr>
        <w:spacing w:after="0"/>
        <w:rPr>
          <w:b/>
        </w:rPr>
      </w:pPr>
      <w:proofErr w:type="spellStart"/>
      <w:r>
        <w:rPr>
          <w:b/>
        </w:rPr>
        <w:t>m&amp;m’s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00B050"/>
        </w:rPr>
        <w:t>3</w:t>
      </w:r>
    </w:p>
    <w:p w14:paraId="67BBF3A5" w14:textId="77777777" w:rsidR="00361B76" w:rsidRDefault="00361B76" w:rsidP="00BF4DE9">
      <w:pPr>
        <w:spacing w:after="0"/>
        <w:rPr>
          <w:b/>
          <w:color w:val="00B050"/>
        </w:rPr>
      </w:pPr>
    </w:p>
    <w:sectPr w:rsidR="00361B76" w:rsidSect="003D60D6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720" w:right="864" w:bottom="1440" w:left="864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A61D9" w14:textId="77777777" w:rsidR="00DF573D" w:rsidRDefault="00DF573D">
      <w:pPr>
        <w:spacing w:after="0" w:line="240" w:lineRule="auto"/>
      </w:pPr>
      <w:r>
        <w:separator/>
      </w:r>
    </w:p>
  </w:endnote>
  <w:endnote w:type="continuationSeparator" w:id="0">
    <w:p w14:paraId="28CBC707" w14:textId="77777777" w:rsidR="00DF573D" w:rsidRDefault="00DF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3946DD96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EC8D2AC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64C1C2" wp14:editId="086A1036">
                    <wp:simplePos x="0" y="0"/>
                    <wp:positionH relativeFrom="column">
                      <wp:posOffset>1596390</wp:posOffset>
                    </wp:positionH>
                    <wp:positionV relativeFrom="paragraph">
                      <wp:posOffset>-254635</wp:posOffset>
                    </wp:positionV>
                    <wp:extent cx="4794421" cy="308919"/>
                    <wp:effectExtent l="0" t="0" r="0" b="0"/>
                    <wp:wrapNone/>
                    <wp:docPr id="26" name="Text Box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94421" cy="3089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2C1C62" w14:textId="77777777" w:rsidR="00115663" w:rsidRPr="00115663" w:rsidRDefault="00115663" w:rsidP="00115663">
                                <w:r w:rsidRPr="00115663">
                                  <w:t xml:space="preserve"> </w:t>
                                </w:r>
                                <w:r w:rsidRPr="00115663">
                                  <w:rPr>
                                    <w:rStyle w:val="Strong"/>
                                    <w:color w:val="000000" w:themeColor="text1"/>
                                  </w:rPr>
                                  <w:t>•</w:t>
                                </w:r>
                                <w:r w:rsidRPr="00115663">
                                  <w:t xml:space="preserve">  </w:t>
                                </w:r>
                                <w:r w:rsidRPr="00115663">
                                  <w:rPr>
                                    <w:rStyle w:val="Strong"/>
                                    <w:color w:val="000000" w:themeColor="text1"/>
                                  </w:rPr>
                                  <w:t>•</w:t>
                                </w:r>
                                <w:r w:rsidRPr="00115663">
                                  <w:t xml:space="preserve">  </w:t>
                                </w:r>
                                <w:r w:rsidRPr="00115663">
                                  <w:rPr>
                                    <w:rStyle w:val="Strong"/>
                                    <w:color w:val="000000" w:themeColor="text1"/>
                                  </w:rPr>
                                  <w:t>•</w:t>
                                </w:r>
                                <w:r w:rsidRPr="00115663">
                                  <w:t xml:space="preserve"> </w:t>
                                </w:r>
                              </w:p>
                              <w:p w14:paraId="4449DAE8" w14:textId="77777777" w:rsidR="00115663" w:rsidRPr="00115663" w:rsidRDefault="00115663" w:rsidP="0011566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6464C1C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8" type="#_x0000_t202" style="position:absolute;margin-left:125.7pt;margin-top:-20.05pt;width:377.5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" filled="f" stroked="f" strokeweight=".5pt">
                    <v:textbox>
                      <w:txbxContent>
                        <w:p w14:paraId="712C1C62" w14:textId="77777777" w:rsidR="00115663" w:rsidRPr="00115663" w:rsidRDefault="00115663" w:rsidP="00115663">
                          <w:r w:rsidRPr="00115663">
                            <w:t xml:space="preserve"> </w:t>
                          </w:r>
                          <w:r w:rsidRPr="00115663">
                            <w:rPr>
                              <w:rStyle w:val="Strong"/>
                              <w:color w:val="000000" w:themeColor="text1"/>
                            </w:rPr>
                            <w:t>•</w:t>
                          </w:r>
                          <w:r w:rsidRPr="00115663">
                            <w:t xml:space="preserve">  </w:t>
                          </w:r>
                          <w:r w:rsidRPr="00115663">
                            <w:rPr>
                              <w:rStyle w:val="Strong"/>
                              <w:color w:val="000000" w:themeColor="text1"/>
                            </w:rPr>
                            <w:t>•</w:t>
                          </w:r>
                          <w:r w:rsidRPr="00115663">
                            <w:t xml:space="preserve">  </w:t>
                          </w:r>
                          <w:r w:rsidRPr="00115663">
                            <w:rPr>
                              <w:rStyle w:val="Strong"/>
                              <w:color w:val="000000" w:themeColor="text1"/>
                            </w:rPr>
                            <w:t>•</w:t>
                          </w:r>
                          <w:r w:rsidRPr="00115663">
                            <w:t xml:space="preserve"> </w:t>
                          </w:r>
                        </w:p>
                        <w:p w14:paraId="4449DAE8" w14:textId="77777777" w:rsidR="00115663" w:rsidRPr="00115663" w:rsidRDefault="00115663" w:rsidP="00115663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67FCAE33" wp14:editId="63B3B869">
                <wp:extent cx="7879703" cy="899509"/>
                <wp:effectExtent l="0" t="0" r="0" b="0"/>
                <wp:docPr id="5" name="Picture 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9DFD3A4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094DC9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00B684D7" wp14:editId="7512E6C5">
                <wp:extent cx="8551368" cy="976184"/>
                <wp:effectExtent l="0" t="0" r="2540" b="0"/>
                <wp:docPr id="6" name="Picture 6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8E4C4" w14:textId="77777777" w:rsidR="00DF573D" w:rsidRDefault="00DF573D">
      <w:pPr>
        <w:spacing w:after="0" w:line="240" w:lineRule="auto"/>
      </w:pPr>
      <w:r>
        <w:separator/>
      </w:r>
    </w:p>
  </w:footnote>
  <w:footnote w:type="continuationSeparator" w:id="0">
    <w:p w14:paraId="372B69BE" w14:textId="77777777" w:rsidR="00DF573D" w:rsidRDefault="00DF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08AFC37F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12921156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67EAD3E6" wp14:editId="36CFFE8A">
                <wp:extent cx="7797114" cy="949420"/>
                <wp:effectExtent l="0" t="0" r="0" b="3175"/>
                <wp:docPr id="4" name="Picture 4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C7DA1" w14:textId="77777777" w:rsidR="00E71405" w:rsidRDefault="007E3A99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746"/>
    <w:rsid w:val="00006969"/>
    <w:rsid w:val="00016088"/>
    <w:rsid w:val="00031D67"/>
    <w:rsid w:val="00043AD7"/>
    <w:rsid w:val="00072B9B"/>
    <w:rsid w:val="000A09F2"/>
    <w:rsid w:val="00115663"/>
    <w:rsid w:val="00124607"/>
    <w:rsid w:val="0017320E"/>
    <w:rsid w:val="0019366E"/>
    <w:rsid w:val="001C7655"/>
    <w:rsid w:val="001E33C1"/>
    <w:rsid w:val="001F67AD"/>
    <w:rsid w:val="00213EAB"/>
    <w:rsid w:val="00224170"/>
    <w:rsid w:val="00273F38"/>
    <w:rsid w:val="002812CE"/>
    <w:rsid w:val="00292344"/>
    <w:rsid w:val="00297F66"/>
    <w:rsid w:val="002D793A"/>
    <w:rsid w:val="002E1A5A"/>
    <w:rsid w:val="00312210"/>
    <w:rsid w:val="0035730A"/>
    <w:rsid w:val="00361B76"/>
    <w:rsid w:val="00393665"/>
    <w:rsid w:val="003B4D0C"/>
    <w:rsid w:val="003D268D"/>
    <w:rsid w:val="003D60D6"/>
    <w:rsid w:val="004324A8"/>
    <w:rsid w:val="00462B54"/>
    <w:rsid w:val="004C595E"/>
    <w:rsid w:val="004E39E5"/>
    <w:rsid w:val="00505B88"/>
    <w:rsid w:val="005079E5"/>
    <w:rsid w:val="0056182D"/>
    <w:rsid w:val="00576382"/>
    <w:rsid w:val="00580E25"/>
    <w:rsid w:val="00591C55"/>
    <w:rsid w:val="005B4344"/>
    <w:rsid w:val="00620729"/>
    <w:rsid w:val="00645F0C"/>
    <w:rsid w:val="006C1746"/>
    <w:rsid w:val="006F1E7F"/>
    <w:rsid w:val="007464AB"/>
    <w:rsid w:val="00757CF6"/>
    <w:rsid w:val="007648F4"/>
    <w:rsid w:val="007816C9"/>
    <w:rsid w:val="007819B6"/>
    <w:rsid w:val="0078232B"/>
    <w:rsid w:val="007D5ED9"/>
    <w:rsid w:val="007E3A99"/>
    <w:rsid w:val="00884665"/>
    <w:rsid w:val="0088489C"/>
    <w:rsid w:val="008B0FE6"/>
    <w:rsid w:val="009105AC"/>
    <w:rsid w:val="00945D46"/>
    <w:rsid w:val="00986C71"/>
    <w:rsid w:val="00A014DE"/>
    <w:rsid w:val="00A208BE"/>
    <w:rsid w:val="00A90480"/>
    <w:rsid w:val="00AA1547"/>
    <w:rsid w:val="00B17EE8"/>
    <w:rsid w:val="00B22EC4"/>
    <w:rsid w:val="00B26675"/>
    <w:rsid w:val="00B6749C"/>
    <w:rsid w:val="00B81578"/>
    <w:rsid w:val="00BF4DE9"/>
    <w:rsid w:val="00C36ABF"/>
    <w:rsid w:val="00C414EC"/>
    <w:rsid w:val="00CE09D8"/>
    <w:rsid w:val="00CE715B"/>
    <w:rsid w:val="00D04703"/>
    <w:rsid w:val="00D070CA"/>
    <w:rsid w:val="00D40A42"/>
    <w:rsid w:val="00DF573D"/>
    <w:rsid w:val="00DF669D"/>
    <w:rsid w:val="00E5414B"/>
    <w:rsid w:val="00E71405"/>
    <w:rsid w:val="00E73F61"/>
    <w:rsid w:val="00F34D1B"/>
    <w:rsid w:val="00F607CC"/>
    <w:rsid w:val="00F7122B"/>
    <w:rsid w:val="00FA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2DBA6"/>
  <w15:chartTrackingRefBased/>
  <w15:docId w15:val="{8ED1BFFB-C776-4DE6-B47F-C9BA0969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A5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2E1A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EBD2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2E1A5A"/>
    <w:pPr>
      <w:spacing w:after="18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99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99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pPr>
      <w:spacing w:before="80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EastAsia"/>
      <w:bCs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2E1A5A"/>
    <w:rPr>
      <w:rFonts w:asciiTheme="majorHAnsi" w:eastAsiaTheme="majorEastAsia" w:hAnsiTheme="majorHAnsi" w:cstheme="majorBidi"/>
      <w:color w:val="AEBD23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1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46"/>
    <w:rPr>
      <w:rFonts w:ascii="Segoe UI" w:hAnsi="Segoe UI" w:cs="Segoe UI"/>
      <w:color w:val="000000" w:themeColor="tex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1746"/>
    <w:rPr>
      <w:color w:val="9BBB5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1746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3D60D6"/>
    <w:pPr>
      <w:spacing w:after="0" w:line="240" w:lineRule="auto"/>
    </w:pPr>
    <w:rPr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info@calgarytennisclub.com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info@calgarytennisclub.com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2575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 of Member Services</dc:creator>
  <cp:keywords/>
  <dc:description/>
  <cp:lastModifiedBy>Manager CTC</cp:lastModifiedBy>
  <cp:revision>13</cp:revision>
  <cp:lastPrinted>2020-07-13T22:00:00Z</cp:lastPrinted>
  <dcterms:created xsi:type="dcterms:W3CDTF">2020-06-05T04:09:00Z</dcterms:created>
  <dcterms:modified xsi:type="dcterms:W3CDTF">2020-07-14T16:10:00Z</dcterms:modified>
</cp:coreProperties>
</file>